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960" w:lineRule="auto"/>
        <w:ind w:right="0" w:rightChars="0"/>
        <w:jc w:val="center"/>
        <w:textAlignment w:val="auto"/>
        <w:outlineLvl w:val="9"/>
        <w:rPr>
          <w:rFonts w:hint="eastAsia" w:ascii="宋体" w:hAnsi="宋体" w:eastAsia="宋体" w:cs="宋体"/>
          <w:b/>
          <w:color w:val="2B2B2B"/>
          <w:sz w:val="28"/>
          <w:szCs w:val="28"/>
        </w:rPr>
      </w:pPr>
      <w:r>
        <w:rPr>
          <w:rFonts w:hint="eastAsia" w:ascii="宋体" w:hAnsi="宋体" w:eastAsia="宋体" w:cs="宋体"/>
          <w:b/>
          <w:color w:val="2B2B2B"/>
          <w:sz w:val="44"/>
          <w:szCs w:val="44"/>
        </w:rPr>
        <w:t>平凡的</w:t>
      </w:r>
      <w:bookmarkStart w:id="0" w:name="_GoBack"/>
      <w:bookmarkEnd w:id="0"/>
      <w:r>
        <w:rPr>
          <w:rFonts w:hint="eastAsia" w:ascii="宋体" w:hAnsi="宋体" w:eastAsia="宋体" w:cs="宋体"/>
          <w:b/>
          <w:color w:val="2B2B2B"/>
          <w:sz w:val="44"/>
          <w:szCs w:val="44"/>
        </w:rPr>
        <w:t>岗位 不平凡的责任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color w:val="2B2B2B"/>
          <w:sz w:val="28"/>
          <w:szCs w:val="28"/>
        </w:rPr>
      </w:pPr>
      <w:r>
        <w:rPr>
          <w:rFonts w:hint="eastAsia" w:ascii="宋体" w:hAnsi="宋体" w:eastAsia="宋体" w:cs="宋体"/>
          <w:color w:val="2B2B2B"/>
          <w:sz w:val="28"/>
          <w:szCs w:val="28"/>
        </w:rPr>
        <w:t>尊敬的各位领导、同事们下午好：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color w:val="2B2B2B"/>
          <w:sz w:val="28"/>
          <w:szCs w:val="28"/>
        </w:rPr>
      </w:pPr>
      <w:r>
        <w:rPr>
          <w:rFonts w:hint="eastAsia" w:ascii="宋体" w:hAnsi="宋体" w:eastAsia="宋体" w:cs="宋体"/>
          <w:color w:val="2B2B2B"/>
          <w:sz w:val="28"/>
          <w:szCs w:val="28"/>
        </w:rPr>
        <w:t>我来自昌湖物业竹梅兰苑学生公寓，我是一名管理员，我叫王敏，今天，我为大家演讲的题目是《平凡的岗位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 xml:space="preserve">   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不平凡的责任》。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color w:val="2B2B2B"/>
          <w:sz w:val="28"/>
          <w:szCs w:val="28"/>
        </w:rPr>
      </w:pPr>
      <w:r>
        <w:rPr>
          <w:rFonts w:hint="eastAsia" w:ascii="宋体" w:hAnsi="宋体" w:eastAsia="宋体" w:cs="宋体"/>
          <w:color w:val="2B2B2B"/>
          <w:sz w:val="28"/>
          <w:szCs w:val="28"/>
        </w:rPr>
        <w:t>有很多人认为，物业工作其实很简单，无非就是打扫打扫卫生，站站岗，收收维修费什么的，好像随便找个人都能做的很好，没有多大的存在感。但是，当你走进昌湖物业，走进竹梅兰苑学生公寓，真正从事物业工作以后，你的想法会有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180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°的改变。从先是慢慢的了解，到慢慢的喜欢，最终再到潜移默化的爱上了这份工作，它让每一个置身其中的人有了一个不一样的人生。无论是你选择了这个岗位，还是岗位选择了你，这就意味着你不但有了一份追求，更有了一份责任。虽然处在看似平凡的岗位上，却肩负着不平凡的责任，让你深深体验到责任在这份工作中的分量。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color w:val="2B2B2B"/>
          <w:sz w:val="28"/>
          <w:szCs w:val="28"/>
        </w:rPr>
      </w:pPr>
      <w:r>
        <w:rPr>
          <w:rFonts w:hint="eastAsia" w:ascii="宋体" w:hAnsi="宋体" w:eastAsia="宋体" w:cs="宋体"/>
          <w:color w:val="2B2B2B"/>
          <w:sz w:val="28"/>
          <w:szCs w:val="28"/>
        </w:rPr>
        <w:t>南湖学生公寓是广大学生学习和生活的场所，他们在矿大求学生涯的三分之二的时间都将在学生公寓里度过，所以，昌湖物业学生公寓的每一名员工，都深知责任的重要性，深知安全是所有工作的重中之重。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color w:val="2B2B2B"/>
          <w:sz w:val="28"/>
          <w:szCs w:val="28"/>
        </w:rPr>
      </w:pPr>
      <w:r>
        <w:rPr>
          <w:rFonts w:hint="eastAsia" w:ascii="宋体" w:hAnsi="宋体" w:eastAsia="宋体" w:cs="宋体"/>
          <w:color w:val="2B2B2B"/>
          <w:sz w:val="28"/>
          <w:szCs w:val="28"/>
        </w:rPr>
        <w:t>安全无小事，不容任何纰漏。从一套完整的安全工作方案到每日安全隐患排查；从各类安全紧急预案，再到各类安全培训及演练等等。作为一名公寓楼管理人员，就在每天到岗的那刻起，安全那根弦就紧紧的绷在每个人的脑海里。就拿外围安全巡视来说，每天要查看外墙砖是否有鼓起坠落的危险；查看各类井盖是否缺失、是否盖严；查看是否有私拉电源违章充电等等。在公寓楼内安全巡视过程中，需要每天查看的项目更加繁琐，从楼宇平台的各个角落，到栏杆、扶手是否断裂存在危险；从门窗玻璃把手是否完好，到洗衣机房茶水间的水电设施安全；从楼道及保洁间是否堆放易燃物品杂物，到垃圾桶周围是否有未熄灭的烟头，从无人宿舍电器设备安全巡查，到违章电器检查等等一系列的安全问题，每天要检查的项目就有十几项之多，每一项都不容忽视。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color w:val="2B2B2B"/>
          <w:sz w:val="28"/>
          <w:szCs w:val="28"/>
        </w:rPr>
      </w:pPr>
      <w:r>
        <w:rPr>
          <w:rFonts w:hint="eastAsia" w:ascii="宋体" w:hAnsi="宋体" w:eastAsia="宋体" w:cs="宋体"/>
          <w:color w:val="2B2B2B"/>
          <w:sz w:val="28"/>
          <w:szCs w:val="28"/>
        </w:rPr>
        <w:t>这些看似平凡的日常工作，可能会有些枯燥乏味，但是危险就在身边，如果你不能在这平凡而又枯燥的岗位上，永远保持一颗强大的责任心，那么意外的危险就会靠近。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2017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年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11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月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7:30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时，正值学校本科教学评估之时，竹苑管理员陈琴英老师在日常巡视楼宇时，走至竹四楼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B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区上二楼楼梯时突然闻到一股焦味，陈老师寻着味来到了四楼走廊，看到墙角的垃圾桶冒着浓烟，里面的垃圾正在燃烧，陈老师一边通知保安，一边就近迅速打开消防栓取出灭火器，熟练的拉下消防栓，瞄准火苗，迅速扑灭。事后，区域主管将此事专门召开一次专题例会，要求大家加强安全巡视，防患未然。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2018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年寒假前，在研究生公寓楼再次避免了一起火灾事故，将隐患掐灭。</w:t>
      </w:r>
      <w:r>
        <w:rPr>
          <w:rFonts w:hint="eastAsia" w:ascii="宋体" w:hAnsi="宋体" w:eastAsia="宋体" w:cs="宋体"/>
          <w:sz w:val="28"/>
          <w:szCs w:val="28"/>
        </w:rPr>
        <w:t>1</w:t>
      </w:r>
      <w:r>
        <w:rPr>
          <w:rFonts w:hint="eastAsia" w:ascii="宋体" w:hAnsi="宋体" w:eastAsia="宋体" w:cs="宋体"/>
          <w:sz w:val="28"/>
          <w:szCs w:val="28"/>
        </w:rPr>
        <w:t>月</w:t>
      </w:r>
      <w:r>
        <w:rPr>
          <w:rFonts w:hint="eastAsia" w:ascii="宋体" w:hAnsi="宋体" w:eastAsia="宋体" w:cs="宋体"/>
          <w:sz w:val="28"/>
          <w:szCs w:val="28"/>
        </w:rPr>
        <w:t>25</w:t>
      </w:r>
      <w:r>
        <w:rPr>
          <w:rFonts w:hint="eastAsia" w:ascii="宋体" w:hAnsi="宋体" w:eastAsia="宋体" w:cs="宋体"/>
          <w:sz w:val="28"/>
          <w:szCs w:val="28"/>
        </w:rPr>
        <w:t>日下午</w:t>
      </w:r>
      <w:r>
        <w:rPr>
          <w:rFonts w:hint="eastAsia" w:ascii="宋体" w:hAnsi="宋体" w:eastAsia="宋体" w:cs="宋体"/>
          <w:sz w:val="28"/>
          <w:szCs w:val="28"/>
        </w:rPr>
        <w:t>15:45</w:t>
      </w:r>
      <w:r>
        <w:rPr>
          <w:rFonts w:hint="eastAsia" w:ascii="宋体" w:hAnsi="宋体" w:eastAsia="宋体" w:cs="宋体"/>
          <w:sz w:val="28"/>
          <w:szCs w:val="28"/>
        </w:rPr>
        <w:t>时左右，研三楼管理员周彤彦老师及保安正在进行宿舍安全检查，在楼道内闻到越来越重的烟味，发现</w:t>
      </w:r>
      <w:r>
        <w:rPr>
          <w:rFonts w:hint="eastAsia" w:ascii="宋体" w:hAnsi="宋体" w:eastAsia="宋体" w:cs="宋体"/>
          <w:sz w:val="28"/>
          <w:szCs w:val="28"/>
        </w:rPr>
        <w:t>A5041</w:t>
      </w:r>
      <w:r>
        <w:rPr>
          <w:rFonts w:hint="eastAsia" w:ascii="宋体" w:hAnsi="宋体" w:eastAsia="宋体" w:cs="宋体"/>
          <w:sz w:val="28"/>
          <w:szCs w:val="28"/>
        </w:rPr>
        <w:t>宿舍阳台有浓烟飘出。周彤彦老师一边通知区域主管，一边赶至</w:t>
      </w:r>
      <w:r>
        <w:rPr>
          <w:rFonts w:hint="eastAsia" w:ascii="宋体" w:hAnsi="宋体" w:eastAsia="宋体" w:cs="宋体"/>
          <w:sz w:val="28"/>
          <w:szCs w:val="28"/>
        </w:rPr>
        <w:t>A5041</w:t>
      </w:r>
      <w:r>
        <w:rPr>
          <w:rFonts w:hint="eastAsia" w:ascii="宋体" w:hAnsi="宋体" w:eastAsia="宋体" w:cs="宋体"/>
          <w:sz w:val="28"/>
          <w:szCs w:val="28"/>
        </w:rPr>
        <w:t>宿舍。打开门后发现靠近阳台左边的桌子下面正在起火燃烧，马上转身就近拿出灭火器进行灭火处理，明火熄灭后，又用棍子掏出还在冒烟的未烧完的纸张及塑料桶，用水浇灭了还在冒烟的地方和桌子边角，至</w:t>
      </w:r>
      <w:r>
        <w:rPr>
          <w:rFonts w:hint="eastAsia" w:ascii="宋体" w:hAnsi="宋体" w:eastAsia="宋体" w:cs="宋体"/>
          <w:sz w:val="28"/>
          <w:szCs w:val="28"/>
        </w:rPr>
        <w:t>16:15</w:t>
      </w:r>
      <w:r>
        <w:rPr>
          <w:rFonts w:hint="eastAsia" w:ascii="宋体" w:hAnsi="宋体" w:eastAsia="宋体" w:cs="宋体"/>
          <w:sz w:val="28"/>
          <w:szCs w:val="28"/>
        </w:rPr>
        <w:t>左右火灾现场已扑救完毕，随后逐级上报总务部，并联系该宿舍学生到现场查看起火原因。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color w:val="2B2B2B"/>
          <w:sz w:val="28"/>
          <w:szCs w:val="28"/>
        </w:rPr>
      </w:pPr>
      <w:r>
        <w:rPr>
          <w:rFonts w:hint="eastAsia" w:ascii="宋体" w:hAnsi="宋体" w:eastAsia="宋体" w:cs="宋体"/>
          <w:color w:val="2B2B2B"/>
          <w:sz w:val="28"/>
          <w:szCs w:val="28"/>
        </w:rPr>
        <w:t>对于学生公寓的管理，安全工作是无假期的，不容有任何懈怠。为了保障学生公寓的安全，我们更是做好一切假期安全保障工作如：留校学生、进出人员登记、对无人的宿舍断水断电、张贴封条、楼宇内外巡视等，不敢有丝毫马虎。普查宿舍是一项再普通不过的工作了，但是我们物业人肩负着学生生命财产安全的责任，必须拥有一个不平凡的态度，必须认真仔细的完成好每一项细节，达到安全指标。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color w:val="2B2B2B"/>
          <w:sz w:val="28"/>
          <w:szCs w:val="28"/>
        </w:rPr>
      </w:pPr>
      <w:r>
        <w:rPr>
          <w:rFonts w:hint="eastAsia" w:ascii="宋体" w:hAnsi="宋体" w:eastAsia="宋体" w:cs="宋体"/>
          <w:color w:val="2B2B2B"/>
          <w:sz w:val="28"/>
          <w:szCs w:val="28"/>
        </w:rPr>
        <w:t>2018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年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3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月初，寒假新学期即将开学之际，竹苑管理员田新玲老师巡视外围时，发现竹四楼北侧的雨搭破了两个洞，二层阳台的窗户敞开部分，田老师心生警觉，随后来到楼内查看，发现假期前普查宿舍时张贴在门上的封条完好无损，但是田老师不放心没关好的宿舍阳台窗户，随后千方百计联系到学生，正巧当天晚上有该宿舍一名学生返校，田老师一直等在学校，和学生一起查看了宿舍，发现宿舍内的物品被翻得乱七八糟，所幸学生的一台笔记本电脑未被盗，未造成人身和财产的损失，学生重新锁好室内门窗。就这样一份《关于竹苑公寓二层宿舍易攀爬的报告》递交到相关部门。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color w:val="2B2B2B"/>
          <w:sz w:val="28"/>
          <w:szCs w:val="28"/>
        </w:rPr>
      </w:pPr>
      <w:r>
        <w:rPr>
          <w:rFonts w:hint="eastAsia" w:ascii="宋体" w:hAnsi="宋体" w:eastAsia="宋体" w:cs="宋体"/>
          <w:color w:val="2B2B2B"/>
          <w:sz w:val="28"/>
          <w:szCs w:val="28"/>
        </w:rPr>
        <w:t>2018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年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3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月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26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日晚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20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：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05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时梅三值班员接到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A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区两名学生举报，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A403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房间从走廊窗口排出大量的烟雾。值班员立刻电话通知管理员孙明霞老师，当随后打开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A403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宿舍发现有学生在马桶里燃烧废旧书报纸张，由于马桶潮湿造成大量的烟雾从走廊窗户排出，为了防患未然孙明霞老师又把四层所有宿舍逐一进行排查，没有再发现其他问题。孙明霞老师将此事上报主管，建议学院对学生加强安全教育，消除安全隐患。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 xml:space="preserve">                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color w:val="2B2B2B"/>
          <w:sz w:val="28"/>
          <w:szCs w:val="28"/>
        </w:rPr>
      </w:pPr>
      <w:r>
        <w:rPr>
          <w:rFonts w:hint="eastAsia" w:ascii="宋体" w:hAnsi="宋体" w:eastAsia="宋体" w:cs="宋体"/>
          <w:color w:val="2B2B2B"/>
          <w:sz w:val="28"/>
          <w:szCs w:val="28"/>
        </w:rPr>
        <w:t>一件件鲜活的事例，一桩桩感人的故事，一个个忘我的物业人。如果，我们物业人没有在别人休息时的坚守，没有心中装着责任，我们就发现不了这一起起安全隐患，并将隐患消灭在萌芽状态中。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color w:val="2B2B2B"/>
          <w:sz w:val="28"/>
          <w:szCs w:val="28"/>
        </w:rPr>
      </w:pPr>
      <w:r>
        <w:rPr>
          <w:rFonts w:hint="eastAsia" w:ascii="宋体" w:hAnsi="宋体" w:eastAsia="宋体" w:cs="宋体"/>
          <w:color w:val="2B2B2B"/>
          <w:sz w:val="28"/>
          <w:szCs w:val="28"/>
        </w:rPr>
        <w:t>在此，相信在座的各位同我一样，团队的工作热忱深深感染着我们每一个人，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 xml:space="preserve"> </w:t>
      </w:r>
      <w:r>
        <w:rPr>
          <w:rFonts w:hint="eastAsia" w:ascii="宋体" w:hAnsi="宋体" w:eastAsia="宋体" w:cs="宋体"/>
          <w:color w:val="2B2B2B"/>
          <w:sz w:val="28"/>
          <w:szCs w:val="28"/>
        </w:rPr>
        <w:t>在这平凡的岗位上，深深体会到物业工作的重要性，感受到不平凡的责任，让我们在这平凡的工作中找到了存在感。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color w:val="2B2B2B"/>
          <w:sz w:val="28"/>
          <w:szCs w:val="28"/>
        </w:rPr>
      </w:pPr>
      <w:r>
        <w:rPr>
          <w:rFonts w:hint="eastAsia" w:ascii="宋体" w:hAnsi="宋体" w:eastAsia="宋体" w:cs="宋体"/>
          <w:color w:val="2B2B2B"/>
          <w:sz w:val="28"/>
          <w:szCs w:val="28"/>
        </w:rPr>
        <w:t>心系学生安全，肩负安全责任，为广大师生创造出更加安定和谐舒适温馨的公寓环境，将是我们奋斗的方向。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color w:val="2B2B2B"/>
          <w:sz w:val="28"/>
          <w:szCs w:val="28"/>
        </w:rPr>
      </w:pPr>
      <w:r>
        <w:rPr>
          <w:rFonts w:hint="eastAsia" w:ascii="宋体" w:hAnsi="宋体" w:eastAsia="宋体" w:cs="宋体"/>
          <w:color w:val="2B2B2B"/>
          <w:sz w:val="28"/>
          <w:szCs w:val="28"/>
        </w:rPr>
        <w:t>我的演讲讲完了，谢谢大家！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color w:val="2B2B2B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C4383"/>
    <w:rsid w:val="00094430"/>
    <w:rsid w:val="000B5D19"/>
    <w:rsid w:val="00100BB9"/>
    <w:rsid w:val="001225BE"/>
    <w:rsid w:val="00122BE3"/>
    <w:rsid w:val="00122DC6"/>
    <w:rsid w:val="001C71DB"/>
    <w:rsid w:val="001F02CC"/>
    <w:rsid w:val="001F13A5"/>
    <w:rsid w:val="00211123"/>
    <w:rsid w:val="00230FFC"/>
    <w:rsid w:val="0024641D"/>
    <w:rsid w:val="0025207F"/>
    <w:rsid w:val="00257A3E"/>
    <w:rsid w:val="00257BB0"/>
    <w:rsid w:val="002628ED"/>
    <w:rsid w:val="00295E7B"/>
    <w:rsid w:val="002A2A23"/>
    <w:rsid w:val="00316A82"/>
    <w:rsid w:val="00325AA8"/>
    <w:rsid w:val="00325F17"/>
    <w:rsid w:val="00341F12"/>
    <w:rsid w:val="00352448"/>
    <w:rsid w:val="00353F0E"/>
    <w:rsid w:val="00355052"/>
    <w:rsid w:val="0036764B"/>
    <w:rsid w:val="00395BBA"/>
    <w:rsid w:val="003B7D99"/>
    <w:rsid w:val="003C4383"/>
    <w:rsid w:val="003D1330"/>
    <w:rsid w:val="003E404A"/>
    <w:rsid w:val="0040560B"/>
    <w:rsid w:val="00436E56"/>
    <w:rsid w:val="00465D46"/>
    <w:rsid w:val="004776A7"/>
    <w:rsid w:val="00480FFA"/>
    <w:rsid w:val="004B0BFC"/>
    <w:rsid w:val="00514071"/>
    <w:rsid w:val="00533D7D"/>
    <w:rsid w:val="005417B2"/>
    <w:rsid w:val="00580A2B"/>
    <w:rsid w:val="00585A6A"/>
    <w:rsid w:val="005906AC"/>
    <w:rsid w:val="005A749F"/>
    <w:rsid w:val="005F19B6"/>
    <w:rsid w:val="00615FAE"/>
    <w:rsid w:val="00622D50"/>
    <w:rsid w:val="00634AF4"/>
    <w:rsid w:val="00642123"/>
    <w:rsid w:val="00662A43"/>
    <w:rsid w:val="0066418C"/>
    <w:rsid w:val="006D47E3"/>
    <w:rsid w:val="006E0770"/>
    <w:rsid w:val="00730CEF"/>
    <w:rsid w:val="00731169"/>
    <w:rsid w:val="007640AC"/>
    <w:rsid w:val="00766270"/>
    <w:rsid w:val="00767519"/>
    <w:rsid w:val="007B7FCF"/>
    <w:rsid w:val="007D3890"/>
    <w:rsid w:val="007D5E01"/>
    <w:rsid w:val="00811A41"/>
    <w:rsid w:val="00830FDF"/>
    <w:rsid w:val="00860648"/>
    <w:rsid w:val="00883D53"/>
    <w:rsid w:val="00895D29"/>
    <w:rsid w:val="008B3B4F"/>
    <w:rsid w:val="008F6F86"/>
    <w:rsid w:val="009141AE"/>
    <w:rsid w:val="00992786"/>
    <w:rsid w:val="009A5E19"/>
    <w:rsid w:val="009B416B"/>
    <w:rsid w:val="009B64B4"/>
    <w:rsid w:val="009C5E32"/>
    <w:rsid w:val="009C70EE"/>
    <w:rsid w:val="009D2C36"/>
    <w:rsid w:val="009F5232"/>
    <w:rsid w:val="00A0581F"/>
    <w:rsid w:val="00A312E1"/>
    <w:rsid w:val="00AA109A"/>
    <w:rsid w:val="00AC166E"/>
    <w:rsid w:val="00AD03B1"/>
    <w:rsid w:val="00AE7D66"/>
    <w:rsid w:val="00AF535C"/>
    <w:rsid w:val="00AF6E60"/>
    <w:rsid w:val="00B15724"/>
    <w:rsid w:val="00B30449"/>
    <w:rsid w:val="00B4434A"/>
    <w:rsid w:val="00B45B91"/>
    <w:rsid w:val="00B503D1"/>
    <w:rsid w:val="00B54DBC"/>
    <w:rsid w:val="00B873EE"/>
    <w:rsid w:val="00B96B66"/>
    <w:rsid w:val="00BA3D84"/>
    <w:rsid w:val="00BB3056"/>
    <w:rsid w:val="00BD112F"/>
    <w:rsid w:val="00C1393E"/>
    <w:rsid w:val="00C2306D"/>
    <w:rsid w:val="00C3104A"/>
    <w:rsid w:val="00C4466E"/>
    <w:rsid w:val="00C5240A"/>
    <w:rsid w:val="00C74830"/>
    <w:rsid w:val="00CB799D"/>
    <w:rsid w:val="00CC17D4"/>
    <w:rsid w:val="00CE76C2"/>
    <w:rsid w:val="00CF3944"/>
    <w:rsid w:val="00D1624F"/>
    <w:rsid w:val="00D3394E"/>
    <w:rsid w:val="00D42D7A"/>
    <w:rsid w:val="00D7358E"/>
    <w:rsid w:val="00D866C7"/>
    <w:rsid w:val="00D9132D"/>
    <w:rsid w:val="00E05251"/>
    <w:rsid w:val="00E3176E"/>
    <w:rsid w:val="00E56448"/>
    <w:rsid w:val="00E6054D"/>
    <w:rsid w:val="00E629FA"/>
    <w:rsid w:val="00E7360D"/>
    <w:rsid w:val="00EA786C"/>
    <w:rsid w:val="00ED4AEA"/>
    <w:rsid w:val="00F2741F"/>
    <w:rsid w:val="00F33F88"/>
    <w:rsid w:val="00F3716B"/>
    <w:rsid w:val="00F37415"/>
    <w:rsid w:val="00F4288B"/>
    <w:rsid w:val="00F52BEC"/>
    <w:rsid w:val="00F903BA"/>
    <w:rsid w:val="00F90A82"/>
    <w:rsid w:val="00FB6E18"/>
    <w:rsid w:val="00FC74F6"/>
    <w:rsid w:val="00FD1799"/>
    <w:rsid w:val="00FD4214"/>
    <w:rsid w:val="5E140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nhideWhenUsed="0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99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iPriority w:val="99"/>
    <w:rPr>
      <w:kern w:val="0"/>
      <w:sz w:val="18"/>
      <w:szCs w:val="18"/>
    </w:rPr>
  </w:style>
  <w:style w:type="paragraph" w:styleId="3">
    <w:name w:val="Normal (Web)"/>
    <w:basedOn w:val="1"/>
    <w:semiHidden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5">
    <w:name w:val="Hyperlink"/>
    <w:basedOn w:val="4"/>
    <w:semiHidden/>
    <w:uiPriority w:val="99"/>
    <w:rPr>
      <w:rFonts w:cs="Times New Roman"/>
      <w:color w:val="0000FF"/>
      <w:u w:val="single"/>
    </w:rPr>
  </w:style>
  <w:style w:type="character" w:customStyle="1" w:styleId="7">
    <w:name w:val="Balloon Text Char"/>
    <w:basedOn w:val="4"/>
    <w:link w:val="2"/>
    <w:semiHidden/>
    <w:locked/>
    <w:uiPriority w:val="99"/>
    <w:rPr>
      <w:rFonts w:cs="Times New Roman"/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Pages>4</Pages>
  <Words>326</Words>
  <Characters>1860</Characters>
  <Lines>0</Lines>
  <Paragraphs>0</Paragraphs>
  <TotalTime>0</TotalTime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2018-03-21T00:35:00Z</dcterms:created>
  <dc:creator>admin</dc:creator>
  <cp:lastModifiedBy>Administrator</cp:lastModifiedBy>
  <cp:lastPrinted>2018-04-11T03:16:00Z</cp:lastPrinted>
  <dcterms:modified xsi:type="dcterms:W3CDTF">2018-04-25T03:14:11Z</dcterms:modified>
  <cp:revision>84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